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14761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43750C7E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1C3D3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2CD1" w14:textId="77777777" w:rsidR="00222867" w:rsidRPr="00D635C4" w:rsidRDefault="00B12DA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משרד הבינוי והשיכון</w:t>
            </w:r>
          </w:p>
        </w:tc>
      </w:tr>
      <w:tr w:rsidR="007548B0" w14:paraId="749218B1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6D0AF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E98F" w14:textId="77777777" w:rsidR="00222867" w:rsidRPr="00D635C4" w:rsidRDefault="00B12DA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הפעלת הביצוע</w:t>
            </w:r>
          </w:p>
        </w:tc>
      </w:tr>
      <w:tr w:rsidR="007548B0" w14:paraId="3B7B8C21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3CA475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D5A" w14:textId="77777777" w:rsidR="00222867" w:rsidRDefault="0076368E" w:rsidP="00DE68A0"/>
        </w:tc>
      </w:tr>
    </w:tbl>
    <w:p w14:paraId="0DBB9DF1" w14:textId="77777777" w:rsidR="00332AFB" w:rsidRDefault="0076368E" w:rsidP="00222867">
      <w:pPr>
        <w:rPr>
          <w:rtl/>
        </w:rPr>
      </w:pPr>
    </w:p>
    <w:p w14:paraId="71A6D2C1" w14:textId="77777777" w:rsidR="00222867" w:rsidRDefault="0076368E" w:rsidP="00222867">
      <w:pPr>
        <w:rPr>
          <w:rtl/>
        </w:rPr>
      </w:pPr>
    </w:p>
    <w:p w14:paraId="27F03CC3" w14:textId="77777777" w:rsidR="00222867" w:rsidRDefault="0076368E" w:rsidP="00222867">
      <w:pPr>
        <w:rPr>
          <w:rtl/>
        </w:rPr>
      </w:pPr>
    </w:p>
    <w:p w14:paraId="4657C80D" w14:textId="77777777" w:rsidR="00222867" w:rsidRDefault="0076368E" w:rsidP="00222867">
      <w:pPr>
        <w:rPr>
          <w:rtl/>
        </w:rPr>
      </w:pPr>
    </w:p>
    <w:p w14:paraId="30A271F1" w14:textId="77777777" w:rsidR="00222867" w:rsidRDefault="0076368E" w:rsidP="00222867">
      <w:pPr>
        <w:rPr>
          <w:rtl/>
        </w:rPr>
      </w:pPr>
    </w:p>
    <w:p w14:paraId="62F9EE82" w14:textId="77777777" w:rsidR="00222867" w:rsidRDefault="0076368E" w:rsidP="00222867">
      <w:pPr>
        <w:rPr>
          <w:rtl/>
        </w:rPr>
      </w:pPr>
    </w:p>
    <w:p w14:paraId="293FE7C4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13AB0B52" w14:textId="77777777" w:rsidR="00222867" w:rsidRDefault="0076368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3DDF659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15407898" w14:textId="77777777" w:rsidR="00222867" w:rsidRPr="00AF57E9" w:rsidRDefault="0076368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E1788E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5F24E6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79C9CA59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810" w14:textId="77777777" w:rsidR="00222867" w:rsidRPr="00AF57E9" w:rsidRDefault="00B12DA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קלת מחירון של חברת "דקל "</w:t>
            </w:r>
          </w:p>
        </w:tc>
      </w:tr>
      <w:tr w:rsidR="007548B0" w14:paraId="28287E36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EAF" w14:textId="77777777" w:rsidR="00222867" w:rsidRPr="00AF57E9" w:rsidRDefault="00B914E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מחירון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"דקל" דיגיטלי בניה ותשתיות + שיפוצים ותחזוקה לשנת 202</w:t>
            </w:r>
            <w:r w:rsidR="001E2F0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, בנוסף מדריך לתחיקת הבניה- מהדורה 18</w:t>
            </w:r>
          </w:p>
        </w:tc>
      </w:tr>
      <w:tr w:rsidR="007548B0" w14:paraId="78EF9C1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0E7" w14:textId="77777777" w:rsidR="00222867" w:rsidRPr="001E083C" w:rsidRDefault="0076368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CAEEBD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77A6" w14:textId="77777777" w:rsidR="00222867" w:rsidRPr="00AF57E9" w:rsidRDefault="0076368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4BAF0D7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EE26" w14:textId="77777777" w:rsidR="00222867" w:rsidRPr="00AF57E9" w:rsidRDefault="0076368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15A5142F" w14:textId="77777777" w:rsidR="00222867" w:rsidRPr="00AF57E9" w:rsidRDefault="0076368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7904032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1E083C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="001E083C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</w:t>
      </w:r>
      <w:r w:rsidRPr="00B12DA7">
        <w:rPr>
          <w:rFonts w:asciiTheme="minorBidi" w:hAnsiTheme="minorBidi" w:cstheme="minorBidi"/>
          <w:b/>
          <w:sz w:val="21"/>
          <w:szCs w:val="21"/>
          <w:u w:val="single"/>
          <w:rtl/>
        </w:rPr>
        <w:t>לא</w:t>
      </w:r>
    </w:p>
    <w:p w14:paraId="29F9ABDD" w14:textId="77777777" w:rsidR="00222867" w:rsidRPr="00AF57E9" w:rsidRDefault="0076368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A42F5D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5DEB1B8" w14:textId="77777777" w:rsidR="00222867" w:rsidRPr="00AF57E9" w:rsidRDefault="0076368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ACD05CB" w14:textId="77777777" w:rsidTr="00222867">
        <w:tc>
          <w:tcPr>
            <w:tcW w:w="3085" w:type="dxa"/>
            <w:hideMark/>
          </w:tcPr>
          <w:p w14:paraId="6B54AD8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A929533" w14:textId="77777777" w:rsidR="00222867" w:rsidRPr="00AF57E9" w:rsidRDefault="001E083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B6B29" w:rsidRPr="001E083C">
              <w:rPr>
                <w:rFonts w:asciiTheme="minorBidi" w:hAnsiTheme="minorBidi" w:cstheme="minorBidi"/>
                <w:b/>
                <w:sz w:val="21"/>
                <w:szCs w:val="21"/>
                <w:u w:val="single"/>
                <w:rtl/>
              </w:rPr>
              <w:t>שירותים</w:t>
            </w:r>
          </w:p>
        </w:tc>
        <w:tc>
          <w:tcPr>
            <w:tcW w:w="3116" w:type="dxa"/>
          </w:tcPr>
          <w:p w14:paraId="547287FD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8D7D32B" w14:textId="77777777" w:rsidR="00222867" w:rsidRPr="00AF57E9" w:rsidRDefault="0076368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664092C" w14:textId="77777777" w:rsidR="00222867" w:rsidRPr="00AF57E9" w:rsidRDefault="0076368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4"/>
        <w:gridCol w:w="2999"/>
      </w:tblGrid>
      <w:tr w:rsidR="007548B0" w14:paraId="686A821B" w14:textId="77777777" w:rsidTr="00222867">
        <w:tc>
          <w:tcPr>
            <w:tcW w:w="2698" w:type="dxa"/>
            <w:shd w:val="clear" w:color="auto" w:fill="E6E6E6"/>
            <w:hideMark/>
          </w:tcPr>
          <w:p w14:paraId="06C0C15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BC4FC38" w14:textId="77777777" w:rsidR="00AF440E" w:rsidRDefault="00AF440E" w:rsidP="00AF440E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דקל שרותי מחשב להנדסה (1986) בע"מ </w:t>
            </w:r>
          </w:p>
          <w:p w14:paraId="3F0CC83C" w14:textId="77777777" w:rsidR="00222867" w:rsidRPr="00AF57E9" w:rsidRDefault="0076368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7749B442" w14:textId="77777777" w:rsidTr="00222867">
        <w:tc>
          <w:tcPr>
            <w:tcW w:w="2698" w:type="dxa"/>
            <w:shd w:val="clear" w:color="auto" w:fill="E6E6E6"/>
            <w:hideMark/>
          </w:tcPr>
          <w:p w14:paraId="590E3D9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25EC14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8286879" w14:textId="77777777" w:rsidR="00AF440E" w:rsidRDefault="00AF440E" w:rsidP="00AF440E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דקל שרותי מחשב להנדסה (1986) בע"מ </w:t>
            </w:r>
          </w:p>
          <w:p w14:paraId="213CDAF3" w14:textId="77777777" w:rsidR="00AF440E" w:rsidRDefault="00AF440E" w:rsidP="00AF440E">
            <w:pPr>
              <w:rPr>
                <w:rFonts w:ascii="Calibri" w:hAnsi="Calibri" w:cs="Calibri"/>
              </w:rPr>
            </w:pPr>
            <w:r>
              <w:rPr>
                <w:rFonts w:ascii="Arial" w:hAnsi="Arial"/>
                <w:rtl/>
              </w:rPr>
              <w:t>ח.פ. 511134579</w:t>
            </w:r>
          </w:p>
          <w:p w14:paraId="36A872D2" w14:textId="77777777" w:rsidR="00222867" w:rsidRPr="00AF57E9" w:rsidRDefault="0076368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112640CA" w14:textId="77777777" w:rsidTr="004104DF">
        <w:tc>
          <w:tcPr>
            <w:tcW w:w="2698" w:type="dxa"/>
            <w:tcBorders>
              <w:bottom w:val="single" w:sz="4" w:space="0" w:color="auto"/>
            </w:tcBorders>
            <w:shd w:val="clear" w:color="auto" w:fill="E6E6E6"/>
            <w:hideMark/>
          </w:tcPr>
          <w:p w14:paraId="61953D3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hideMark/>
          </w:tcPr>
          <w:p w14:paraId="355B3157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1E083C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1E083C"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1E083C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B12DA7">
              <w:rPr>
                <w:rFonts w:asciiTheme="minorBidi" w:hAnsiTheme="minorBidi" w:cstheme="minorBidi"/>
                <w:b/>
                <w:sz w:val="21"/>
                <w:szCs w:val="21"/>
                <w:u w:val="single"/>
                <w:rtl/>
              </w:rPr>
              <w:t>ספק יחיד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14:paraId="0680AAD4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C832118" w14:textId="77777777" w:rsidTr="00222867">
        <w:tc>
          <w:tcPr>
            <w:tcW w:w="2698" w:type="dxa"/>
            <w:shd w:val="clear" w:color="auto" w:fill="E6E6E6"/>
            <w:hideMark/>
          </w:tcPr>
          <w:p w14:paraId="03903A9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4F243E9E" w14:textId="32EA4D7D" w:rsidR="00222867" w:rsidRPr="00AF57E9" w:rsidRDefault="0076368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23,800</w:t>
            </w:r>
            <w:r w:rsidR="004104D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₪ ללא מע"מ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</w:p>
        </w:tc>
      </w:tr>
      <w:tr w:rsidR="007548B0" w14:paraId="165A2B87" w14:textId="77777777" w:rsidTr="004104DF">
        <w:tc>
          <w:tcPr>
            <w:tcW w:w="2698" w:type="dxa"/>
            <w:tcBorders>
              <w:bottom w:val="nil"/>
            </w:tcBorders>
            <w:shd w:val="clear" w:color="auto" w:fill="E6E6E6"/>
            <w:hideMark/>
          </w:tcPr>
          <w:p w14:paraId="0D996C9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bottom w:val="nil"/>
            </w:tcBorders>
          </w:tcPr>
          <w:p w14:paraId="51E697CB" w14:textId="11608261" w:rsidR="00222867" w:rsidRPr="00AF57E9" w:rsidRDefault="00B12D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שנה 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:1.</w:t>
            </w:r>
            <w:r w:rsidR="0076368E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.202</w:t>
            </w:r>
            <w:r w:rsidR="0076368E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-</w:t>
            </w:r>
            <w:r w:rsidR="0076368E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30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</w:t>
            </w:r>
            <w:r w:rsidR="0076368E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04</w:t>
            </w:r>
            <w:r w:rsidR="001E083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.202</w:t>
            </w:r>
            <w:r w:rsidR="0076368E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</w:t>
            </w:r>
            <w:bookmarkStart w:id="0" w:name="_GoBack"/>
            <w:bookmarkEnd w:id="0"/>
          </w:p>
        </w:tc>
      </w:tr>
    </w:tbl>
    <w:p w14:paraId="1C449949" w14:textId="77777777" w:rsidR="00222867" w:rsidRPr="00AF57E9" w:rsidRDefault="0076368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EB944B0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48CCC2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8801708" w14:textId="77777777" w:rsidR="00222867" w:rsidRPr="00AF57E9" w:rsidRDefault="0076368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500704A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CE08D5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D9A2C6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EA5317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266C2B2" w14:textId="77777777" w:rsidR="00222867" w:rsidRPr="00AF57E9" w:rsidRDefault="0076368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6A3CB6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103D" w14:textId="77777777" w:rsidR="00222867" w:rsidRPr="00AF57E9" w:rsidRDefault="00B12D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דקל היא חברה</w:t>
            </w:r>
            <w:r w:rsidRPr="00B12D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</w:t>
            </w:r>
            <w:r w:rsidRPr="00B12D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עורכת ומפיקה מחירונים וספרי הדרכה למגזר המקצועי והפרטי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המחירונים של החברה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מפורטים </w:t>
            </w:r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לפי סוגי עבודות של בניה ופיתוח , לרבות מחירון של עבודות </w:t>
            </w:r>
            <w:proofErr w:type="spellStart"/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בהקיפים</w:t>
            </w:r>
            <w:proofErr w:type="spellEnd"/>
            <w:r w:rsidR="00FF5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קטנים .</w:t>
            </w:r>
          </w:p>
        </w:tc>
      </w:tr>
      <w:tr w:rsidR="007548B0" w14:paraId="66E14AA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0C32" w14:textId="77777777" w:rsidR="00222867" w:rsidRDefault="00FF5A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למרות שלמשרד יש מחירון לעבודות פיתוח ,במחירון של חברת דקל מפורטים גם סוגי עבודות שלא כלולים במחירון של המשרד , כגון מחירים של שעות עבודה של הפועלים ושל ציוד המכני , מחירי חומרים , מחירים של בנית מבנים , וכו' </w:t>
            </w:r>
          </w:p>
          <w:p w14:paraId="39E6D0B4" w14:textId="77777777" w:rsidR="00FF5A65" w:rsidRPr="00AF57E9" w:rsidRDefault="00FF5A65" w:rsidP="00FF5A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לצורך תמחור של העבודות הנ"ל המשרד משתמש במחירון דקל ואף מתנה במכרזים שבמידה והעבודות שלא מפורטות במחירון של המשרד ישולמו לפי מחירון דקל .</w:t>
            </w:r>
          </w:p>
        </w:tc>
      </w:tr>
      <w:tr w:rsidR="007548B0" w14:paraId="68DB590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A86" w14:textId="77777777" w:rsidR="00222867" w:rsidRPr="004104DF" w:rsidRDefault="004104D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10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בשוק קיימים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410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חירונים אחרים לדוגמת מחירון נתיבי ישראל או משכ"ל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410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אך הם אינם מתאימים לסוג והקיפי עבודה של המשרד </w:t>
            </w:r>
          </w:p>
        </w:tc>
      </w:tr>
      <w:tr w:rsidR="007548B0" w14:paraId="5C11FDB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152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AD2C68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734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366C9C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CED6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993A1F2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94B5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6B6FF9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919D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463D0A2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4C0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C5B131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A3E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FDE05B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6240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EB674F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4C57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0C1DEB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9C31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7E3711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C71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21304C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12A5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42D6F6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3E87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A1219B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6CC8" w14:textId="77777777" w:rsidR="00222867" w:rsidRPr="00AF57E9" w:rsidRDefault="007636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3721C69" w14:textId="77777777" w:rsidR="00222867" w:rsidRPr="00AF57E9" w:rsidRDefault="0076368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BB8BD3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93EBA7F" w14:textId="77777777" w:rsidR="00222867" w:rsidRPr="00AF57E9" w:rsidRDefault="0076368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6856EB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7F5D88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lastRenderedPageBreak/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A072F" w14:paraId="6A099FF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39D1" w14:textId="77777777" w:rsidR="00222867" w:rsidRPr="00AF57E9" w:rsidRDefault="00AA1A4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 נאור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E14B" w14:textId="77777777" w:rsidR="00222867" w:rsidRPr="00AF57E9" w:rsidRDefault="00AA1A4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אגף הביצוע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AFF8" w14:textId="77777777" w:rsidR="00222867" w:rsidRPr="00AF57E9" w:rsidRDefault="00AA1A4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C5EC859" wp14:editId="3B38EB94">
                  <wp:extent cx="848995" cy="320634"/>
                  <wp:effectExtent l="0" t="0" r="0" b="381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704" cy="33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72F" w14:paraId="6D487C7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4BF0D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638E4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56CEC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0DBD3F3" w14:textId="77777777" w:rsidR="00222867" w:rsidRPr="00817FBA" w:rsidRDefault="0076368E" w:rsidP="00222867"/>
    <w:sectPr w:rsidR="0022286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3A4B8" w14:textId="77777777" w:rsidR="00183CF2" w:rsidRDefault="00183CF2">
      <w:r>
        <w:separator/>
      </w:r>
    </w:p>
  </w:endnote>
  <w:endnote w:type="continuationSeparator" w:id="0">
    <w:p w14:paraId="3C48D430" w14:textId="77777777" w:rsidR="00183CF2" w:rsidRDefault="0018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E62F34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86F3DD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EA562E9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9D068BF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B4A3A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B4A3A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B4F5B01" w14:textId="77777777" w:rsidR="00354861" w:rsidRPr="0098529F" w:rsidRDefault="0076368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A93D31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51ADFCD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308977D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BA84BFB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277D786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3027584A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41722E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6A201AF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072CDD2" w14:textId="77777777" w:rsidR="00E678BB" w:rsidRPr="00354861" w:rsidRDefault="0076368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FE51B" w14:textId="77777777" w:rsidR="00183CF2" w:rsidRDefault="00183CF2">
      <w:r>
        <w:separator/>
      </w:r>
    </w:p>
  </w:footnote>
  <w:footnote w:type="continuationSeparator" w:id="0">
    <w:p w14:paraId="48F06331" w14:textId="77777777" w:rsidR="00183CF2" w:rsidRDefault="00183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2435430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E47046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5809E3C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AB438A8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C01A0F6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AB5B65E" wp14:editId="1822010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88C9F1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BB814D2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0036FEB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EE9439E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D3D58B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603B5B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EEE70B4" w14:textId="77777777" w:rsidR="009220EC" w:rsidRPr="00D84715" w:rsidRDefault="0076368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C6683E8" w14:textId="77777777" w:rsidR="009220EC" w:rsidRDefault="0076368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3DF1EF0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B2DE3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9D0AE8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75F80ED" w14:textId="77777777" w:rsidR="003D6D13" w:rsidRPr="00D84715" w:rsidRDefault="0076368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5E1F490" w14:textId="77777777" w:rsidR="003D6D13" w:rsidRPr="00D84715" w:rsidRDefault="0076368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8702ACD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26E94A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7A63CF2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5C42113" w14:textId="77777777" w:rsidR="009220EC" w:rsidRPr="00D84715" w:rsidRDefault="0076368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03599EF" w14:textId="77777777" w:rsidR="009220EC" w:rsidRPr="00D84715" w:rsidRDefault="0076368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35F6354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7270F3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12F0A66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20FD454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4517269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39EDC19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06E562A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3EC741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4AEB5AF" w14:textId="77777777" w:rsidR="00E678BB" w:rsidRPr="00D84715" w:rsidRDefault="0076368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183CF2"/>
    <w:rsid w:val="001E083C"/>
    <w:rsid w:val="001E2F00"/>
    <w:rsid w:val="00212163"/>
    <w:rsid w:val="002E57A5"/>
    <w:rsid w:val="00312E42"/>
    <w:rsid w:val="00330797"/>
    <w:rsid w:val="00336CDD"/>
    <w:rsid w:val="004104DF"/>
    <w:rsid w:val="006B4A3A"/>
    <w:rsid w:val="007548B0"/>
    <w:rsid w:val="0076368E"/>
    <w:rsid w:val="009B6B29"/>
    <w:rsid w:val="009F7FB7"/>
    <w:rsid w:val="00AA1A41"/>
    <w:rsid w:val="00AF440E"/>
    <w:rsid w:val="00B12DA7"/>
    <w:rsid w:val="00B914E8"/>
    <w:rsid w:val="00CA072F"/>
    <w:rsid w:val="00E74F42"/>
    <w:rsid w:val="00EC5968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2C26F"/>
  <w15:docId w15:val="{037E6B6F-961B-454E-961A-7A6DC019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ID xmlns="c1dca751-b4d0-4120-a115-991a9392fefd">2022052202070</DocID>
  </documentManagement>
</p:properties>
</file>

<file path=customXml/item3.xml><?xml version="1.0" encoding="utf-8"?>
<?mso-contentType ?>
<customXsn xmlns="http://schemas.microsoft.com/office/2006/metadata/customXsn">
  <xsnLocation>http://svpsps10/_cts/MochBase/82819a47e3c2a3c5customXsn.xsn</xsnLocation>
  <cached>True</cached>
  <openByDefault>False</openByDefault>
  <xsnScope>http://svpsps10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FA8D25DBDF7EC84E8BCC320FF9B3F90D004197A8F457DB8845AE23D9B4BACA493E" ma:contentTypeVersion="74" ma:contentTypeDescription="" ma:contentTypeScope="" ma:versionID="e03241f7896e0abfc9eb0de9d6a771e6">
  <xsd:schema xmlns:xsd="http://www.w3.org/2001/XMLSchema" xmlns:xs="http://www.w3.org/2001/XMLSchema" xmlns:p="http://schemas.microsoft.com/office/2006/metadata/properties" xmlns:ns3="c1dca751-b4d0-4120-a115-991a9392fefd" targetNamespace="http://schemas.microsoft.com/office/2006/metadata/properties" ma:root="true" ma:fieldsID="eb121a99e7f7156bda4e84a40bb2977d" ns3:_="">
    <xsd:import namespace="c1dca751-b4d0-4120-a115-991a9392fefd"/>
    <xsd:element name="properties">
      <xsd:complexType>
        <xsd:sequence>
          <xsd:element name="documentManagement">
            <xsd:complexType>
              <xsd:all>
                <xsd:element ref="ns3: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1dca751-b4d0-4120-a115-991a9392fef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96F690-56FE-44EC-AA8A-4FEDE1CFF8C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F00C17C-99C3-4513-AF0A-90C2B925C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5E7F82-FABA-485C-A0D2-DA38D8A6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3</Pages>
  <Words>389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הבינוי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ליאת כהן איטח</cp:lastModifiedBy>
  <cp:revision>3</cp:revision>
  <cp:lastPrinted>2021-01-25T14:36:00Z</cp:lastPrinted>
  <dcterms:created xsi:type="dcterms:W3CDTF">2022-05-22T08:44:00Z</dcterms:created>
  <dcterms:modified xsi:type="dcterms:W3CDTF">2022-05-22T09:57:00Z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0x010100FA8D25DBDF7EC84E8BCC320FF9B3F90D004197A8F457DB8845AE23D9B4BACA493E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