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1014761" w14:textId="77777777"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14:paraId="43750C7E" w14:textId="77777777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391C3D37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652CD1" w14:textId="77777777" w:rsidR="00222867" w:rsidRPr="00D635C4" w:rsidRDefault="00B12DA7" w:rsidP="00DE68A0">
            <w:pPr>
              <w:bidi w:val="0"/>
              <w:rPr>
                <w:rtl/>
              </w:rPr>
            </w:pPr>
            <w:r>
              <w:rPr>
                <w:rFonts w:hint="cs"/>
                <w:rtl/>
              </w:rPr>
              <w:t>משרד הבינוי והשיכון</w:t>
            </w:r>
          </w:p>
        </w:tc>
      </w:tr>
      <w:tr w:rsidR="007548B0" w14:paraId="749218B1" w14:textId="77777777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7C6D0AF2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49E98F" w14:textId="77777777" w:rsidR="00222867" w:rsidRPr="00D635C4" w:rsidRDefault="00B12DA7" w:rsidP="00DE68A0">
            <w:pPr>
              <w:bidi w:val="0"/>
              <w:rPr>
                <w:rtl/>
              </w:rPr>
            </w:pPr>
            <w:r>
              <w:rPr>
                <w:rFonts w:hint="cs"/>
                <w:rtl/>
              </w:rPr>
              <w:t>אגף הפעלת הביצוע</w:t>
            </w:r>
          </w:p>
        </w:tc>
      </w:tr>
      <w:tr w:rsidR="007548B0" w14:paraId="3B7B8C21" w14:textId="77777777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3CA4759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1FDD5A" w14:textId="77777777" w:rsidR="00222867" w:rsidRDefault="0076368E" w:rsidP="00DE68A0"/>
        </w:tc>
      </w:tr>
    </w:tbl>
    <w:p w14:paraId="0DBB9DF1" w14:textId="77777777" w:rsidR="00332AFB" w:rsidRDefault="0076368E" w:rsidP="00222867">
      <w:pPr>
        <w:rPr>
          <w:rtl/>
        </w:rPr>
      </w:pPr>
    </w:p>
    <w:p w14:paraId="71A6D2C1" w14:textId="77777777" w:rsidR="00222867" w:rsidRDefault="0076368E" w:rsidP="00222867">
      <w:pPr>
        <w:rPr>
          <w:rtl/>
        </w:rPr>
      </w:pPr>
    </w:p>
    <w:p w14:paraId="27F03CC3" w14:textId="77777777" w:rsidR="00222867" w:rsidRDefault="0076368E" w:rsidP="00222867">
      <w:pPr>
        <w:rPr>
          <w:rtl/>
        </w:rPr>
      </w:pPr>
    </w:p>
    <w:p w14:paraId="4657C80D" w14:textId="77777777" w:rsidR="00222867" w:rsidRDefault="0076368E" w:rsidP="00222867">
      <w:pPr>
        <w:rPr>
          <w:rtl/>
        </w:rPr>
      </w:pPr>
    </w:p>
    <w:p w14:paraId="30A271F1" w14:textId="77777777" w:rsidR="00222867" w:rsidRDefault="0076368E" w:rsidP="00222867">
      <w:pPr>
        <w:rPr>
          <w:rtl/>
        </w:rPr>
      </w:pPr>
    </w:p>
    <w:p w14:paraId="62F9EE82" w14:textId="77777777" w:rsidR="00222867" w:rsidRDefault="0076368E" w:rsidP="00222867">
      <w:pPr>
        <w:rPr>
          <w:rtl/>
        </w:rPr>
      </w:pPr>
    </w:p>
    <w:p w14:paraId="293FE7C4" w14:textId="77777777"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14:paraId="13AB0B52" w14:textId="77777777" w:rsidR="00222867" w:rsidRDefault="0076368E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14:paraId="23DDF659" w14:textId="77777777" w:rsidR="00222867" w:rsidRPr="00AF57E9" w:rsidRDefault="009B6B29" w:rsidP="0049153E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14:paraId="15407898" w14:textId="77777777" w:rsidR="00222867" w:rsidRPr="00AF57E9" w:rsidRDefault="0076368E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0E1788EA" w14:textId="7777777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655F24E6" w14:textId="77777777"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14:paraId="79C9CA59" w14:textId="7777777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EC2810" w14:textId="77777777" w:rsidR="00222867" w:rsidRPr="00AF57E9" w:rsidRDefault="00B12DA7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קלת מחירון של חברת "דקל "</w:t>
            </w:r>
          </w:p>
        </w:tc>
      </w:tr>
      <w:tr w:rsidR="007548B0" w14:paraId="28287E36" w14:textId="7777777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649EAF" w14:textId="77777777" w:rsidR="00222867" w:rsidRPr="00AF57E9" w:rsidRDefault="00B914E8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מחירון</w:t>
            </w:r>
            <w:r w:rsidR="001E083C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 "דקל" דיגיטלי בניה ותשתיות + שיפוצים ותחזוקה לשנת 202</w:t>
            </w:r>
            <w:r w:rsidR="001E2F00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2</w:t>
            </w:r>
            <w:r w:rsidR="001E083C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, בנוסף מדריך לתחיקת הבניה- מהדורה 18</w:t>
            </w:r>
          </w:p>
        </w:tc>
      </w:tr>
      <w:tr w:rsidR="007548B0" w14:paraId="78EF9C1A" w14:textId="7777777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7EA0E7" w14:textId="77777777" w:rsidR="00222867" w:rsidRPr="001E083C" w:rsidRDefault="0076368E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14:paraId="2CAEEBDB" w14:textId="7777777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4477A6" w14:textId="77777777" w:rsidR="00222867" w:rsidRPr="00AF57E9" w:rsidRDefault="0076368E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14:paraId="4BAF0D7B" w14:textId="7777777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9AEE26" w14:textId="77777777" w:rsidR="00222867" w:rsidRPr="00AF57E9" w:rsidRDefault="0076368E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</w:tbl>
    <w:p w14:paraId="15A5142F" w14:textId="77777777" w:rsidR="00222867" w:rsidRPr="00AF57E9" w:rsidRDefault="0076368E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14:paraId="79040325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1E083C" w:rsidRPr="00AF57E9">
        <w:rPr>
          <w:rFonts w:asciiTheme="minorBidi" w:hAnsiTheme="minorBidi" w:cstheme="minorBidi"/>
          <w:b/>
          <w:sz w:val="21"/>
          <w:szCs w:val="21"/>
        </w:rPr>
        <w:t>X</w:t>
      </w:r>
      <w:r w:rsidR="001E083C"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</w:t>
      </w:r>
      <w:r w:rsidRPr="00B12DA7">
        <w:rPr>
          <w:rFonts w:asciiTheme="minorBidi" w:hAnsiTheme="minorBidi" w:cstheme="minorBidi"/>
          <w:b/>
          <w:sz w:val="21"/>
          <w:szCs w:val="21"/>
          <w:u w:val="single"/>
          <w:rtl/>
        </w:rPr>
        <w:t>לא</w:t>
      </w:r>
    </w:p>
    <w:p w14:paraId="29F9ABDD" w14:textId="77777777" w:rsidR="00222867" w:rsidRPr="00AF57E9" w:rsidRDefault="0076368E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6A42F5DB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14:paraId="25DEB1B8" w14:textId="77777777" w:rsidR="00222867" w:rsidRPr="00AF57E9" w:rsidRDefault="0076368E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14:paraId="1ACD05CB" w14:textId="77777777" w:rsidTr="00222867">
        <w:tc>
          <w:tcPr>
            <w:tcW w:w="3085" w:type="dxa"/>
            <w:hideMark/>
          </w:tcPr>
          <w:p w14:paraId="6B54AD8B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14:paraId="2A929533" w14:textId="77777777" w:rsidR="00222867" w:rsidRPr="00AF57E9" w:rsidRDefault="001E083C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</w:rPr>
              <w:t>X</w:t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="009B6B29"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</w:t>
            </w:r>
            <w:r w:rsidR="009B6B29" w:rsidRPr="001E083C">
              <w:rPr>
                <w:rFonts w:asciiTheme="minorBidi" w:hAnsiTheme="minorBidi" w:cstheme="minorBidi"/>
                <w:b/>
                <w:sz w:val="21"/>
                <w:szCs w:val="21"/>
                <w:u w:val="single"/>
                <w:rtl/>
              </w:rPr>
              <w:t>שירותים</w:t>
            </w:r>
          </w:p>
        </w:tc>
        <w:tc>
          <w:tcPr>
            <w:tcW w:w="3116" w:type="dxa"/>
          </w:tcPr>
          <w:p w14:paraId="547287FD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14:paraId="48D7D32B" w14:textId="77777777" w:rsidR="00222867" w:rsidRPr="00AF57E9" w:rsidRDefault="0076368E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4664092C" w14:textId="77777777" w:rsidR="00222867" w:rsidRPr="00AF57E9" w:rsidRDefault="0076368E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6"/>
        <w:gridCol w:w="3344"/>
        <w:gridCol w:w="2999"/>
      </w:tblGrid>
      <w:tr w:rsidR="007548B0" w14:paraId="686A821B" w14:textId="77777777" w:rsidTr="00222867">
        <w:tc>
          <w:tcPr>
            <w:tcW w:w="2698" w:type="dxa"/>
            <w:shd w:val="clear" w:color="auto" w:fill="E6E6E6"/>
            <w:hideMark/>
          </w:tcPr>
          <w:p w14:paraId="06C0C151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14:paraId="2BC4FC38" w14:textId="77777777" w:rsidR="00AF440E" w:rsidRDefault="00AF440E" w:rsidP="00AF440E">
            <w:pPr>
              <w:rPr>
                <w:rFonts w:ascii="Arial" w:hAnsi="Arial"/>
              </w:rPr>
            </w:pPr>
            <w:r>
              <w:rPr>
                <w:rFonts w:ascii="Arial" w:hAnsi="Arial"/>
                <w:rtl/>
              </w:rPr>
              <w:t xml:space="preserve">דקל שרותי מחשב להנדסה (1986) בע"מ </w:t>
            </w:r>
          </w:p>
          <w:p w14:paraId="3F0CC83C" w14:textId="77777777" w:rsidR="00222867" w:rsidRPr="00AF57E9" w:rsidRDefault="0076368E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14:paraId="7749B442" w14:textId="77777777" w:rsidTr="00222867">
        <w:tc>
          <w:tcPr>
            <w:tcW w:w="2698" w:type="dxa"/>
            <w:shd w:val="clear" w:color="auto" w:fill="E6E6E6"/>
            <w:hideMark/>
          </w:tcPr>
          <w:p w14:paraId="590E3D9E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14:paraId="125EC140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14:paraId="58286879" w14:textId="77777777" w:rsidR="00AF440E" w:rsidRDefault="00AF440E" w:rsidP="00AF440E">
            <w:pPr>
              <w:rPr>
                <w:rFonts w:ascii="Arial" w:hAnsi="Arial"/>
              </w:rPr>
            </w:pPr>
            <w:r>
              <w:rPr>
                <w:rFonts w:ascii="Arial" w:hAnsi="Arial"/>
                <w:rtl/>
              </w:rPr>
              <w:t xml:space="preserve">דקל שרותי מחשב להנדסה (1986) בע"מ </w:t>
            </w:r>
          </w:p>
          <w:p w14:paraId="213CDAF3" w14:textId="77777777" w:rsidR="00AF440E" w:rsidRDefault="00AF440E" w:rsidP="00AF440E">
            <w:pPr>
              <w:rPr>
                <w:rFonts w:ascii="Calibri" w:hAnsi="Calibri" w:cs="Calibri"/>
              </w:rPr>
            </w:pPr>
            <w:r>
              <w:rPr>
                <w:rFonts w:ascii="Arial" w:hAnsi="Arial"/>
                <w:rtl/>
              </w:rPr>
              <w:t>ח.פ. 511134579</w:t>
            </w:r>
          </w:p>
          <w:p w14:paraId="36A872D2" w14:textId="77777777" w:rsidR="00222867" w:rsidRPr="00AF57E9" w:rsidRDefault="0076368E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14:paraId="112640CA" w14:textId="77777777" w:rsidTr="004104DF">
        <w:tc>
          <w:tcPr>
            <w:tcW w:w="2698" w:type="dxa"/>
            <w:tcBorders>
              <w:bottom w:val="single" w:sz="4" w:space="0" w:color="auto"/>
            </w:tcBorders>
            <w:shd w:val="clear" w:color="auto" w:fill="E6E6E6"/>
            <w:hideMark/>
          </w:tcPr>
          <w:p w14:paraId="61953D3D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bottom w:val="single" w:sz="4" w:space="0" w:color="auto"/>
            </w:tcBorders>
            <w:hideMark/>
          </w:tcPr>
          <w:p w14:paraId="355B3157" w14:textId="77777777"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="001E083C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="001E083C" w:rsidRPr="00AF57E9">
              <w:rPr>
                <w:rFonts w:asciiTheme="minorBidi" w:hAnsiTheme="minorBidi" w:cstheme="minorBidi"/>
                <w:b/>
                <w:sz w:val="21"/>
                <w:szCs w:val="21"/>
              </w:rPr>
              <w:t>X</w:t>
            </w:r>
            <w:r w:rsidR="001E083C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Pr="00B12DA7">
              <w:rPr>
                <w:rFonts w:asciiTheme="minorBidi" w:hAnsiTheme="minorBidi" w:cstheme="minorBidi"/>
                <w:b/>
                <w:sz w:val="21"/>
                <w:szCs w:val="21"/>
                <w:u w:val="single"/>
                <w:rtl/>
              </w:rPr>
              <w:t>ספק יחיד</w:t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</w:p>
        </w:tc>
        <w:tc>
          <w:tcPr>
            <w:tcW w:w="3060" w:type="dxa"/>
            <w:tcBorders>
              <w:bottom w:val="single" w:sz="4" w:space="0" w:color="auto"/>
            </w:tcBorders>
            <w:hideMark/>
          </w:tcPr>
          <w:p w14:paraId="0680AAD4" w14:textId="77777777"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14:paraId="3C832118" w14:textId="77777777" w:rsidTr="00222867">
        <w:tc>
          <w:tcPr>
            <w:tcW w:w="2698" w:type="dxa"/>
            <w:shd w:val="clear" w:color="auto" w:fill="E6E6E6"/>
            <w:hideMark/>
          </w:tcPr>
          <w:p w14:paraId="03903A96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14:paraId="4F243E9E" w14:textId="32EA4D7D" w:rsidR="00222867" w:rsidRPr="00AF57E9" w:rsidRDefault="0076368E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eastAsia="he-IL"/>
              </w:rPr>
            </w:pPr>
            <w:r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23,800</w:t>
            </w:r>
            <w:r w:rsidR="004104DF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 ₪ ללא מע"מ</w:t>
            </w:r>
            <w:r w:rsidR="001E083C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 </w:t>
            </w:r>
          </w:p>
        </w:tc>
      </w:tr>
      <w:tr w:rsidR="007548B0" w14:paraId="165A2B87" w14:textId="77777777" w:rsidTr="004104DF">
        <w:tc>
          <w:tcPr>
            <w:tcW w:w="2698" w:type="dxa"/>
            <w:tcBorders>
              <w:bottom w:val="nil"/>
            </w:tcBorders>
            <w:shd w:val="clear" w:color="auto" w:fill="E6E6E6"/>
            <w:hideMark/>
          </w:tcPr>
          <w:p w14:paraId="0D996C90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bottom w:val="nil"/>
            </w:tcBorders>
          </w:tcPr>
          <w:p w14:paraId="51E697CB" w14:textId="11608261" w:rsidR="00222867" w:rsidRPr="00AF57E9" w:rsidRDefault="00B12DA7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שנה </w:t>
            </w:r>
            <w:r w:rsidR="001E083C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:1.</w:t>
            </w:r>
            <w:r w:rsidR="0076368E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5</w:t>
            </w:r>
            <w:r w:rsidR="001E083C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.202</w:t>
            </w:r>
            <w:r w:rsidR="0076368E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2</w:t>
            </w:r>
            <w:r w:rsidR="001E083C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-</w:t>
            </w:r>
            <w:r w:rsidR="0076368E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30</w:t>
            </w:r>
            <w:r w:rsidR="001E083C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.</w:t>
            </w:r>
            <w:r w:rsidR="0076368E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04</w:t>
            </w:r>
            <w:r w:rsidR="001E083C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.202</w:t>
            </w:r>
            <w:r w:rsidR="0076368E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3</w:t>
            </w:r>
            <w:bookmarkStart w:id="0" w:name="_GoBack"/>
            <w:bookmarkEnd w:id="0"/>
          </w:p>
        </w:tc>
      </w:tr>
    </w:tbl>
    <w:p w14:paraId="1C449949" w14:textId="77777777" w:rsidR="00222867" w:rsidRPr="00AF57E9" w:rsidRDefault="0076368E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14:paraId="0EB944B0" w14:textId="77777777"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14:paraId="748CCC21" w14:textId="77777777"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14:paraId="58801708" w14:textId="77777777" w:rsidR="00222867" w:rsidRPr="00AF57E9" w:rsidRDefault="0076368E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14:paraId="4500704A" w14:textId="77777777"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14:paraId="3CE08D51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0D9A2C61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14:paraId="6EA53172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14:paraId="5266C2B2" w14:textId="77777777" w:rsidR="00222867" w:rsidRPr="00AF57E9" w:rsidRDefault="0076368E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26A3CB61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48103D" w14:textId="77777777" w:rsidR="00222867" w:rsidRPr="00AF57E9" w:rsidRDefault="00B12DA7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חברת דקל היא חברה</w:t>
            </w:r>
            <w:r w:rsidRPr="00B12DA7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ש</w:t>
            </w:r>
            <w:r w:rsidRPr="00B12DA7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עורכת ומפיקה מחירונים וספרי הדרכה למגזר המקצועי והפרטי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="00FF5A6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המחירונים של החברה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מפורטים </w:t>
            </w:r>
            <w:r w:rsidR="00FF5A6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לפי סוגי עבודות של בניה ופיתוח , לרבות מחירון של עבודות </w:t>
            </w:r>
            <w:proofErr w:type="spellStart"/>
            <w:r w:rsidR="00FF5A6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בהקיפים</w:t>
            </w:r>
            <w:proofErr w:type="spellEnd"/>
            <w:r w:rsidR="00FF5A6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קטנים .</w:t>
            </w:r>
          </w:p>
        </w:tc>
      </w:tr>
      <w:tr w:rsidR="007548B0" w14:paraId="66E14AA7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BE0C32" w14:textId="77777777" w:rsidR="00222867" w:rsidRDefault="00FF5A65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למרות שלמשרד יש מחירון לעבודות פיתוח ,במחירון של חברת דקל מפורטים גם סוגי עבודות שלא כלולים במחירון של המשרד , כגון מחירים של שעות עבודה של הפועלים ושל ציוד המכני , מחירי חומרים , מחירים של בנית מבנים , וכו' </w:t>
            </w:r>
          </w:p>
          <w:p w14:paraId="39E6D0B4" w14:textId="77777777" w:rsidR="00FF5A65" w:rsidRPr="00AF57E9" w:rsidRDefault="00FF5A65" w:rsidP="00FF5A65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לצורך תמחור של העבודות הנ"ל המשרד משתמש במחירון דקל ואף מתנה במכרזים שבמידה והעבודות שלא מפורטות במחירון של המשרד ישולמו לפי מחירון דקל .</w:t>
            </w:r>
          </w:p>
        </w:tc>
      </w:tr>
      <w:tr w:rsidR="007548B0" w14:paraId="68DB590F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F9CA86" w14:textId="77777777" w:rsidR="00222867" w:rsidRPr="004104DF" w:rsidRDefault="004104DF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4104D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בשוק קיימים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</w:t>
            </w:r>
            <w:r w:rsidRPr="004104D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חירונים אחרים לדוגמת מחירון נתיבי ישראל או משכ"ל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,</w:t>
            </w:r>
            <w:r w:rsidRPr="004104D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אך הם אינם מתאימים לסוג והקיפי עבודה של המשרד </w:t>
            </w:r>
          </w:p>
        </w:tc>
      </w:tr>
      <w:tr w:rsidR="007548B0" w14:paraId="5C11FDB4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F48152" w14:textId="77777777" w:rsidR="00222867" w:rsidRPr="00AF57E9" w:rsidRDefault="0076368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3AD2C68C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3ED734" w14:textId="77777777" w:rsidR="00222867" w:rsidRPr="00AF57E9" w:rsidRDefault="0076368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0366C9C1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17CED6" w14:textId="77777777" w:rsidR="00222867" w:rsidRPr="00AF57E9" w:rsidRDefault="0076368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2993A1F2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5694B5" w14:textId="77777777" w:rsidR="00222867" w:rsidRPr="00AF57E9" w:rsidRDefault="0076368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06B6FF91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B8919D" w14:textId="77777777" w:rsidR="00222867" w:rsidRPr="00AF57E9" w:rsidRDefault="0076368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3463D0A2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7714C0" w14:textId="77777777" w:rsidR="00222867" w:rsidRPr="00AF57E9" w:rsidRDefault="0076368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7C5B1317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47AA3E" w14:textId="77777777" w:rsidR="00222867" w:rsidRPr="00AF57E9" w:rsidRDefault="0076368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6FDE05B1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F86240" w14:textId="77777777" w:rsidR="00222867" w:rsidRPr="00AF57E9" w:rsidRDefault="0076368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4EB674F4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8D4C57" w14:textId="77777777" w:rsidR="00222867" w:rsidRPr="00AF57E9" w:rsidRDefault="0076368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60C1DEB0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B19C31" w14:textId="77777777" w:rsidR="00222867" w:rsidRPr="00AF57E9" w:rsidRDefault="0076368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07E3711D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88EC71" w14:textId="77777777" w:rsidR="00222867" w:rsidRPr="00AF57E9" w:rsidRDefault="0076368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621304C1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7712A5" w14:textId="77777777" w:rsidR="00222867" w:rsidRPr="00AF57E9" w:rsidRDefault="0076368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342D6F6D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AA3E87" w14:textId="77777777" w:rsidR="00222867" w:rsidRPr="00AF57E9" w:rsidRDefault="0076368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1A1219BD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186CC8" w14:textId="77777777" w:rsidR="00222867" w:rsidRPr="00AF57E9" w:rsidRDefault="0076368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43721C69" w14:textId="77777777" w:rsidR="00222867" w:rsidRPr="00AF57E9" w:rsidRDefault="0076368E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14:paraId="0BB8BD31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14:paraId="493EBA7F" w14:textId="77777777" w:rsidR="00222867" w:rsidRPr="00AF57E9" w:rsidRDefault="0076368E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06856EBC" w14:textId="77777777"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14:paraId="47F5D88B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lastRenderedPageBreak/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CA072F" w14:paraId="6A099FFF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8139D1" w14:textId="77777777" w:rsidR="00222867" w:rsidRPr="00AF57E9" w:rsidRDefault="00AA1A41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שי נאור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93E14B" w14:textId="77777777" w:rsidR="00222867" w:rsidRPr="00AF57E9" w:rsidRDefault="00AA1A41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מנהל אגף הביצוע 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36AFF8" w14:textId="77777777" w:rsidR="00222867" w:rsidRPr="00AF57E9" w:rsidRDefault="00AA1A41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noProof/>
              </w:rPr>
              <w:drawing>
                <wp:inline distT="0" distB="0" distL="0" distR="0" wp14:anchorId="5C5EC859" wp14:editId="3B38EB94">
                  <wp:extent cx="848995" cy="320634"/>
                  <wp:effectExtent l="0" t="0" r="0" b="3810"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81704" cy="33298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A072F" w14:paraId="6D487C77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0E4BF0DA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2638E4D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056CECE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10DBD3F3" w14:textId="77777777" w:rsidR="00222867" w:rsidRPr="00817FBA" w:rsidRDefault="0076368E" w:rsidP="00222867"/>
    <w:sectPr w:rsidR="00222867" w:rsidRPr="00817FBA" w:rsidSect="00DE4C1B">
      <w:headerReference w:type="default" r:id="rId13"/>
      <w:footerReference w:type="default" r:id="rId14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C53A4B8" w14:textId="77777777" w:rsidR="00183CF2" w:rsidRDefault="00183CF2">
      <w:r>
        <w:separator/>
      </w:r>
    </w:p>
  </w:endnote>
  <w:endnote w:type="continuationSeparator" w:id="0">
    <w:p w14:paraId="3C48D430" w14:textId="77777777" w:rsidR="00183CF2" w:rsidRDefault="00183C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14:paraId="1E62F342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486F3DDF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6EA562E9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59D068BF" w14:textId="77777777"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6B4A3A">
            <w:rPr>
              <w:rStyle w:val="af"/>
              <w:rFonts w:ascii="Arial" w:hAnsi="Arial"/>
              <w:noProof/>
              <w:color w:val="FFFFFF" w:themeColor="background1"/>
              <w:rtl/>
            </w:rPr>
            <w:t>1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6B4A3A">
            <w:rPr>
              <w:rFonts w:ascii="Arial" w:hAnsi="Arial"/>
              <w:noProof/>
              <w:color w:val="FFFFFF" w:themeColor="background1"/>
              <w:rtl/>
            </w:rPr>
            <w:t>3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2B4F5B01" w14:textId="77777777" w:rsidR="00354861" w:rsidRPr="0098529F" w:rsidRDefault="0076368E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14:paraId="4A93D31F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551ADFCD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0308977D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7BA84BFB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0277D786" w14:textId="77777777"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14:paraId="3027584A" w14:textId="77777777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241722E2" w14:textId="77777777"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14:paraId="26A201AF" w14:textId="77777777"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14:paraId="7072CDD2" w14:textId="77777777" w:rsidR="00E678BB" w:rsidRPr="00354861" w:rsidRDefault="0076368E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31FE51B" w14:textId="77777777" w:rsidR="00183CF2" w:rsidRDefault="00183CF2">
      <w:r>
        <w:separator/>
      </w:r>
    </w:p>
  </w:footnote>
  <w:footnote w:type="continuationSeparator" w:id="0">
    <w:p w14:paraId="48F06331" w14:textId="77777777" w:rsidR="00183CF2" w:rsidRDefault="00183CF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14:paraId="62435430" w14:textId="77777777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2E470467" w14:textId="77777777"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75809E3C" w14:textId="77777777"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14:paraId="5AB438A8" w14:textId="77777777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4C01A0F6" w14:textId="77777777"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2AB5B65E" wp14:editId="18220107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7588C9F1" w14:textId="77777777"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14:paraId="1BB814D2" w14:textId="77777777"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00036FEB" w14:textId="77777777"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1EE9439E" w14:textId="77777777"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75D3D58B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14:paraId="5603B5BA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4EEE70B4" w14:textId="77777777" w:rsidR="009220EC" w:rsidRPr="00D84715" w:rsidRDefault="0076368E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2C6683E8" w14:textId="77777777" w:rsidR="009220EC" w:rsidRDefault="0076368E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73DF1EF0" w14:textId="77777777"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1B2DE37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14:paraId="09D0AE87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675F80ED" w14:textId="77777777" w:rsidR="003D6D13" w:rsidRPr="00D84715" w:rsidRDefault="0076368E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55E1F490" w14:textId="77777777" w:rsidR="003D6D13" w:rsidRPr="00D84715" w:rsidRDefault="0076368E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58702ACD" w14:textId="77777777"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6226E94A" w14:textId="77777777"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14:paraId="7A63CF2C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25C42113" w14:textId="77777777" w:rsidR="009220EC" w:rsidRPr="00D84715" w:rsidRDefault="0076368E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703599EF" w14:textId="77777777" w:rsidR="009220EC" w:rsidRPr="00D84715" w:rsidRDefault="0076368E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535F6354" w14:textId="77777777"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0D7270F3" w14:textId="77777777"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14:paraId="112F0A66" w14:textId="77777777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620FD454" w14:textId="77777777"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14517269" w14:textId="77777777"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139EDC19" w14:textId="77777777"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506E562A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33EC741B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14:paraId="54AEB5AF" w14:textId="77777777" w:rsidR="00E678BB" w:rsidRPr="00D84715" w:rsidRDefault="0076368E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48B0"/>
    <w:rsid w:val="00001D45"/>
    <w:rsid w:val="00183CF2"/>
    <w:rsid w:val="001E083C"/>
    <w:rsid w:val="001E2F00"/>
    <w:rsid w:val="00212163"/>
    <w:rsid w:val="002E57A5"/>
    <w:rsid w:val="00312E42"/>
    <w:rsid w:val="00330797"/>
    <w:rsid w:val="00336CDD"/>
    <w:rsid w:val="004104DF"/>
    <w:rsid w:val="006B4A3A"/>
    <w:rsid w:val="007548B0"/>
    <w:rsid w:val="0076368E"/>
    <w:rsid w:val="009B6B29"/>
    <w:rsid w:val="009F7FB7"/>
    <w:rsid w:val="00AA1A41"/>
    <w:rsid w:val="00AF440E"/>
    <w:rsid w:val="00B12DA7"/>
    <w:rsid w:val="00B914E8"/>
    <w:rsid w:val="00CA072F"/>
    <w:rsid w:val="00E74F42"/>
    <w:rsid w:val="00EC5968"/>
    <w:rsid w:val="00FF5A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812C26F"/>
  <w15:docId w15:val="{037E6B6F-961B-454E-961A-7A6DC01939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3387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jpe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DocID xmlns="c1dca751-b4d0-4120-a115-991a9392fefd">2022052202070</DocID>
  </documentManagement>
</p:properties>
</file>

<file path=customXml/item3.xml><?xml version="1.0" encoding="utf-8"?>
<?mso-contentType ?>
<customXsn xmlns="http://schemas.microsoft.com/office/2006/metadata/customXsn">
  <xsnLocation>http://svpsps10/_cts/MochBase/82819a47e3c2a3c5customXsn.xsn</xsnLocation>
  <cached>True</cached>
  <openByDefault>False</openByDefault>
  <xsnScope>http://svpsps10</xsnScope>
</customXsn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FA8D25DBDF7EC84E8BCC320FF9B3F90D004197A8F457DB8845AE23D9B4BACA493E" ma:contentTypeVersion="74" ma:contentTypeDescription="" ma:contentTypeScope="" ma:versionID="e03241f7896e0abfc9eb0de9d6a771e6">
  <xsd:schema xmlns:xsd="http://www.w3.org/2001/XMLSchema" xmlns:xs="http://www.w3.org/2001/XMLSchema" xmlns:p="http://schemas.microsoft.com/office/2006/metadata/properties" xmlns:ns3="c1dca751-b4d0-4120-a115-991a9392fefd" targetNamespace="http://schemas.microsoft.com/office/2006/metadata/properties" ma:root="true" ma:fieldsID="eb121a99e7f7156bda4e84a40bb2977d" ns3:_="">
    <xsd:import namespace="c1dca751-b4d0-4120-a115-991a9392fefd"/>
    <xsd:element name="properties">
      <xsd:complexType>
        <xsd:sequence>
          <xsd:element name="documentManagement">
            <xsd:complexType>
              <xsd:all>
                <xsd:element ref="ns3:Doc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1dca751-b4d0-4120-a115-991a9392fefd" elementFormDefault="qualified">
    <xsd:import namespace="http://schemas.microsoft.com/office/2006/documentManagement/types"/>
    <xsd:import namespace="http://schemas.microsoft.com/office/infopath/2007/PartnerControls"/>
    <xsd:element name="DocID" ma:index="3" nillable="true" ma:displayName="סימוכין" ma:default="" ma:internalName="DocID" ma:readOnly="false">
      <xsd:simpleType>
        <xsd:restriction base="dms:Text">
          <xsd:maxLength value="16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9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 ma:index="2" ma:displayName="מילות מפתח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CAD056A-5189-40BA-A4E1-881FA9334957}">
  <ds:schemaRefs>
    <ds:schemaRef ds:uri="http://purl.org/dc/dcmitype/"/>
    <ds:schemaRef ds:uri="http://schemas.microsoft.com/office/infopath/2007/PartnerControls"/>
    <ds:schemaRef ds:uri="http://schemas.microsoft.com/office/2006/documentManagement/types"/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c1dca751-b4d0-4120-a115-991a9392fefd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6296F690-56FE-44EC-AA8A-4FEDE1CFF8CF}">
  <ds:schemaRefs>
    <ds:schemaRef ds:uri="http://schemas.microsoft.com/office/2006/metadata/customXsn"/>
  </ds:schemaRefs>
</ds:datastoreItem>
</file>

<file path=customXml/itemProps4.xml><?xml version="1.0" encoding="utf-8"?>
<ds:datastoreItem xmlns:ds="http://schemas.openxmlformats.org/officeDocument/2006/customXml" ds:itemID="{7F00C17C-99C3-4513-AF0A-90C2B925C58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1dca751-b4d0-4120-a115-991a9392fef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495E7F82-FABA-485C-A0D2-DA38D8A60E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2</TotalTime>
  <Pages>3</Pages>
  <Words>389</Words>
  <Characters>1922</Characters>
  <Application>Microsoft Office Word</Application>
  <DocSecurity>0</DocSecurity>
  <Lines>16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משרד הבינוי</Company>
  <LinksUpToDate>false</LinksUpToDate>
  <CharactersWithSpaces>2307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ליאת כהן איטח</cp:lastModifiedBy>
  <cp:revision>3</cp:revision>
  <cp:lastPrinted>2021-01-25T14:36:00Z</cp:lastPrinted>
  <dcterms:created xsi:type="dcterms:W3CDTF">2022-05-22T08:44:00Z</dcterms:created>
  <dcterms:modified xsi:type="dcterms:W3CDTF">2022-05-22T09:57:00Z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0x010100FA8D25DBDF7EC84E8BCC320FF9B3F90D004197A8F457DB8845AE23D9B4BACA493E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